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E70D0" w14:textId="77777777" w:rsidR="00D06253" w:rsidRPr="00A84B1C" w:rsidRDefault="00D06253" w:rsidP="00211D6B">
      <w:pPr>
        <w:jc w:val="both"/>
        <w:rPr>
          <w:rFonts w:ascii="Arial" w:hAnsi="Arial" w:cs="Arial"/>
          <w:sz w:val="32"/>
          <w:szCs w:val="32"/>
        </w:rPr>
      </w:pPr>
      <w:r w:rsidRPr="00A84B1C">
        <w:rPr>
          <w:rFonts w:ascii="Arial" w:hAnsi="Arial" w:cs="Arial"/>
          <w:sz w:val="32"/>
          <w:szCs w:val="32"/>
        </w:rPr>
        <w:t>West Mersea Bowls Club</w:t>
      </w:r>
    </w:p>
    <w:p w14:paraId="1C6AE4D5" w14:textId="77777777" w:rsidR="00D06253" w:rsidRPr="00A84B1C" w:rsidRDefault="00D06253" w:rsidP="00211D6B">
      <w:pPr>
        <w:jc w:val="both"/>
        <w:rPr>
          <w:rFonts w:ascii="Arial" w:hAnsi="Arial" w:cs="Arial"/>
          <w:sz w:val="32"/>
          <w:szCs w:val="32"/>
        </w:rPr>
      </w:pPr>
    </w:p>
    <w:p w14:paraId="4BD9903A" w14:textId="371F7336" w:rsidR="00D06253" w:rsidRPr="00A84B1C" w:rsidRDefault="005F3A38" w:rsidP="00211D6B">
      <w:pPr>
        <w:jc w:val="both"/>
        <w:rPr>
          <w:rFonts w:ascii="Arial" w:hAnsi="Arial" w:cs="Arial"/>
          <w:sz w:val="32"/>
          <w:szCs w:val="32"/>
        </w:rPr>
      </w:pPr>
      <w:r>
        <w:rPr>
          <w:rFonts w:ascii="Arial" w:hAnsi="Arial" w:cs="Arial"/>
          <w:sz w:val="32"/>
          <w:szCs w:val="32"/>
        </w:rPr>
        <w:t xml:space="preserve">Club </w:t>
      </w:r>
      <w:r w:rsidR="00D06253" w:rsidRPr="00A84B1C">
        <w:rPr>
          <w:rFonts w:ascii="Arial" w:hAnsi="Arial" w:cs="Arial"/>
          <w:sz w:val="32"/>
          <w:szCs w:val="32"/>
        </w:rPr>
        <w:t>Lounge</w:t>
      </w:r>
      <w:r w:rsidR="00143805" w:rsidRPr="00A84B1C">
        <w:rPr>
          <w:rFonts w:ascii="Arial" w:hAnsi="Arial" w:cs="Arial"/>
          <w:sz w:val="32"/>
          <w:szCs w:val="32"/>
        </w:rPr>
        <w:t xml:space="preserve"> Hire</w:t>
      </w:r>
      <w:r w:rsidR="00D06253" w:rsidRPr="00A84B1C">
        <w:rPr>
          <w:rFonts w:ascii="Arial" w:hAnsi="Arial" w:cs="Arial"/>
          <w:sz w:val="32"/>
          <w:szCs w:val="32"/>
        </w:rPr>
        <w:t xml:space="preserve"> – Agreement</w:t>
      </w:r>
    </w:p>
    <w:p w14:paraId="747EDA88" w14:textId="77777777" w:rsidR="00D06253" w:rsidRPr="00A84B1C" w:rsidRDefault="00D06253" w:rsidP="00D06253">
      <w:pPr>
        <w:pBdr>
          <w:bottom w:val="single" w:sz="4" w:space="1" w:color="auto"/>
        </w:pBdr>
        <w:jc w:val="both"/>
        <w:rPr>
          <w:rFonts w:ascii="Arial" w:hAnsi="Arial" w:cs="Arial"/>
        </w:rPr>
      </w:pPr>
    </w:p>
    <w:p w14:paraId="41928EF7" w14:textId="77777777" w:rsidR="00D06253" w:rsidRPr="00A84B1C" w:rsidRDefault="00D06253" w:rsidP="00211D6B">
      <w:pPr>
        <w:jc w:val="both"/>
        <w:rPr>
          <w:rFonts w:ascii="Arial" w:hAnsi="Arial" w:cs="Arial"/>
        </w:rPr>
      </w:pPr>
    </w:p>
    <w:p w14:paraId="2E836170" w14:textId="77777777" w:rsidR="00D06253" w:rsidRPr="00A84B1C" w:rsidRDefault="00D06253" w:rsidP="00211D6B">
      <w:pPr>
        <w:jc w:val="both"/>
        <w:rPr>
          <w:rFonts w:ascii="Arial" w:hAnsi="Arial" w:cs="Arial"/>
        </w:rPr>
      </w:pPr>
      <w:r w:rsidRPr="00A84B1C">
        <w:rPr>
          <w:rFonts w:ascii="Arial" w:hAnsi="Arial" w:cs="Arial"/>
        </w:rPr>
        <w:t>This Agreement is between West Mersea Bowls Club and the person named below (The Hirer) and relates to the hire of the Club Lounge.</w:t>
      </w:r>
    </w:p>
    <w:p w14:paraId="013DD903" w14:textId="77777777" w:rsidR="0012201C" w:rsidRPr="00A84B1C" w:rsidRDefault="0012201C" w:rsidP="00211D6B">
      <w:pPr>
        <w:jc w:val="both"/>
        <w:rPr>
          <w:rFonts w:ascii="Arial" w:hAnsi="Arial" w:cs="Arial"/>
        </w:rPr>
      </w:pPr>
    </w:p>
    <w:p w14:paraId="3CBAFAF7" w14:textId="77777777" w:rsidR="00D06253" w:rsidRPr="00A84B1C" w:rsidRDefault="00D06253" w:rsidP="00211D6B">
      <w:pPr>
        <w:jc w:val="both"/>
        <w:rPr>
          <w:rFonts w:ascii="Arial" w:hAnsi="Arial" w:cs="Arial"/>
        </w:rPr>
      </w:pPr>
    </w:p>
    <w:p w14:paraId="6C3ABC62" w14:textId="77777777" w:rsidR="0012201C" w:rsidRPr="00A84B1C" w:rsidRDefault="0012201C" w:rsidP="0012201C">
      <w:pPr>
        <w:pBdr>
          <w:bottom w:val="single" w:sz="4" w:space="1" w:color="auto"/>
        </w:pBdr>
        <w:jc w:val="both"/>
        <w:rPr>
          <w:rFonts w:ascii="Arial" w:hAnsi="Arial" w:cs="Arial"/>
        </w:rPr>
      </w:pPr>
    </w:p>
    <w:p w14:paraId="2459DB10" w14:textId="77777777" w:rsidR="0012201C" w:rsidRPr="00A84B1C" w:rsidRDefault="0012201C" w:rsidP="00211D6B">
      <w:pPr>
        <w:jc w:val="both"/>
        <w:rPr>
          <w:rFonts w:ascii="Arial" w:hAnsi="Arial" w:cs="Arial"/>
        </w:rPr>
      </w:pPr>
    </w:p>
    <w:p w14:paraId="2635B82D" w14:textId="77777777" w:rsidR="006A123A" w:rsidRPr="00A84B1C" w:rsidRDefault="006A123A" w:rsidP="00211D6B">
      <w:pPr>
        <w:jc w:val="both"/>
        <w:rPr>
          <w:rFonts w:ascii="Arial" w:hAnsi="Arial" w:cs="Arial"/>
        </w:rPr>
      </w:pPr>
    </w:p>
    <w:p w14:paraId="75E75522" w14:textId="77777777" w:rsidR="0012201C" w:rsidRPr="00A84B1C" w:rsidRDefault="0012201C" w:rsidP="00211D6B">
      <w:pPr>
        <w:jc w:val="both"/>
        <w:rPr>
          <w:rFonts w:ascii="Arial" w:hAnsi="Arial" w:cs="Arial"/>
        </w:rPr>
      </w:pPr>
      <w:r w:rsidRPr="00A84B1C">
        <w:rPr>
          <w:rFonts w:ascii="Arial" w:hAnsi="Arial" w:cs="Arial"/>
        </w:rPr>
        <w:t>Name:</w:t>
      </w:r>
    </w:p>
    <w:p w14:paraId="46BA01CC" w14:textId="77777777" w:rsidR="0012201C" w:rsidRPr="00A84B1C" w:rsidRDefault="008A6B0B" w:rsidP="00211D6B">
      <w:pPr>
        <w:jc w:val="both"/>
        <w:rPr>
          <w:rFonts w:ascii="Arial" w:hAnsi="Arial" w:cs="Arial"/>
        </w:rPr>
      </w:pPr>
      <w:r>
        <w:rPr>
          <w:rFonts w:ascii="Arial" w:hAnsi="Arial" w:cs="Arial"/>
          <w:noProof/>
        </w:rPr>
        <w:pict w14:anchorId="37C0FD82">
          <v:rect id="_x0000_i1036" alt="" style="width:451pt;height:.05pt;mso-width-percent:0;mso-height-percent:0;mso-width-percent:0;mso-height-percent:0" o:hralign="center" o:hrstd="t" o:hr="t" fillcolor="#a0a0a0" stroked="f"/>
        </w:pict>
      </w:r>
    </w:p>
    <w:p w14:paraId="68E3C01B" w14:textId="77777777" w:rsidR="00D06253" w:rsidRPr="00A84B1C" w:rsidRDefault="00D06253" w:rsidP="00211D6B">
      <w:pPr>
        <w:jc w:val="both"/>
        <w:rPr>
          <w:rFonts w:ascii="Arial" w:hAnsi="Arial" w:cs="Arial"/>
        </w:rPr>
      </w:pPr>
    </w:p>
    <w:p w14:paraId="044DB337" w14:textId="77777777" w:rsidR="0012201C" w:rsidRPr="00A84B1C" w:rsidRDefault="0012201C" w:rsidP="00211D6B">
      <w:pPr>
        <w:jc w:val="both"/>
        <w:rPr>
          <w:rFonts w:ascii="Arial" w:hAnsi="Arial" w:cs="Arial"/>
        </w:rPr>
      </w:pPr>
      <w:r w:rsidRPr="00A84B1C">
        <w:rPr>
          <w:rFonts w:ascii="Arial" w:hAnsi="Arial" w:cs="Arial"/>
        </w:rPr>
        <w:t>Date of Function:</w:t>
      </w:r>
    </w:p>
    <w:p w14:paraId="33E0EB92" w14:textId="77777777" w:rsidR="0012201C" w:rsidRPr="00A84B1C" w:rsidRDefault="008A6B0B" w:rsidP="00211D6B">
      <w:pPr>
        <w:jc w:val="both"/>
        <w:rPr>
          <w:rFonts w:ascii="Arial" w:hAnsi="Arial" w:cs="Arial"/>
        </w:rPr>
      </w:pPr>
      <w:r>
        <w:rPr>
          <w:rFonts w:ascii="Arial" w:hAnsi="Arial" w:cs="Arial"/>
          <w:noProof/>
        </w:rPr>
        <w:pict w14:anchorId="458E116D">
          <v:rect id="_x0000_i1035" alt="" style="width:451pt;height:.05pt;mso-width-percent:0;mso-height-percent:0;mso-width-percent:0;mso-height-percent:0" o:hralign="center" o:hrstd="t" o:hr="t" fillcolor="#a0a0a0" stroked="f"/>
        </w:pict>
      </w:r>
    </w:p>
    <w:p w14:paraId="56BA086B" w14:textId="77777777" w:rsidR="0012201C" w:rsidRPr="00A84B1C" w:rsidRDefault="0012201C" w:rsidP="00211D6B">
      <w:pPr>
        <w:jc w:val="both"/>
        <w:rPr>
          <w:rFonts w:ascii="Arial" w:hAnsi="Arial" w:cs="Arial"/>
        </w:rPr>
      </w:pPr>
    </w:p>
    <w:p w14:paraId="39E1DC8B" w14:textId="77777777" w:rsidR="0012201C" w:rsidRPr="00A84B1C" w:rsidRDefault="0012201C" w:rsidP="00211D6B">
      <w:pPr>
        <w:jc w:val="both"/>
        <w:rPr>
          <w:rFonts w:ascii="Arial" w:hAnsi="Arial" w:cs="Arial"/>
        </w:rPr>
      </w:pPr>
      <w:r w:rsidRPr="00A84B1C">
        <w:rPr>
          <w:rFonts w:ascii="Arial" w:hAnsi="Arial" w:cs="Arial"/>
        </w:rPr>
        <w:t>Purpose of Function:</w:t>
      </w:r>
    </w:p>
    <w:p w14:paraId="28D69B03" w14:textId="77777777" w:rsidR="0012201C" w:rsidRPr="00A84B1C" w:rsidRDefault="008A6B0B" w:rsidP="00211D6B">
      <w:pPr>
        <w:jc w:val="both"/>
        <w:rPr>
          <w:rFonts w:ascii="Arial" w:hAnsi="Arial" w:cs="Arial"/>
        </w:rPr>
      </w:pPr>
      <w:r>
        <w:rPr>
          <w:rFonts w:ascii="Arial" w:hAnsi="Arial" w:cs="Arial"/>
          <w:noProof/>
        </w:rPr>
        <w:pict w14:anchorId="7953EBA4">
          <v:rect id="_x0000_i1034" alt="" style="width:451pt;height:.05pt;mso-width-percent:0;mso-height-percent:0;mso-width-percent:0;mso-height-percent:0" o:hralign="center" o:hrstd="t" o:hr="t" fillcolor="#a0a0a0" stroked="f"/>
        </w:pict>
      </w:r>
    </w:p>
    <w:p w14:paraId="4C0585C0" w14:textId="77777777" w:rsidR="0012201C" w:rsidRPr="00A84B1C" w:rsidRDefault="0012201C" w:rsidP="0012201C">
      <w:pPr>
        <w:jc w:val="both"/>
        <w:rPr>
          <w:rFonts w:ascii="Arial" w:hAnsi="Arial" w:cs="Arial"/>
        </w:rPr>
      </w:pPr>
    </w:p>
    <w:p w14:paraId="0AE8F16B" w14:textId="141F3DA3" w:rsidR="006A123A" w:rsidRPr="00A84B1C" w:rsidRDefault="0012201C" w:rsidP="006A123A">
      <w:pPr>
        <w:jc w:val="both"/>
        <w:rPr>
          <w:rFonts w:ascii="Arial" w:hAnsi="Arial" w:cs="Arial"/>
        </w:rPr>
      </w:pPr>
      <w:r w:rsidRPr="00A84B1C">
        <w:rPr>
          <w:rFonts w:ascii="Arial" w:hAnsi="Arial" w:cs="Arial"/>
        </w:rPr>
        <w:t>Duration of Hire:</w:t>
      </w:r>
      <w:r w:rsidR="006A123A" w:rsidRPr="00A84B1C">
        <w:rPr>
          <w:rFonts w:ascii="Arial" w:hAnsi="Arial" w:cs="Arial"/>
        </w:rPr>
        <w:tab/>
      </w:r>
      <w:r w:rsidR="006A123A" w:rsidRPr="00A84B1C">
        <w:rPr>
          <w:rFonts w:ascii="Arial" w:hAnsi="Arial" w:cs="Arial"/>
        </w:rPr>
        <w:tab/>
      </w:r>
      <w:r w:rsidR="006A123A" w:rsidRPr="00A84B1C">
        <w:rPr>
          <w:rFonts w:ascii="Arial" w:hAnsi="Arial" w:cs="Arial"/>
        </w:rPr>
        <w:tab/>
      </w:r>
      <w:r w:rsidR="006A123A" w:rsidRPr="00A84B1C">
        <w:rPr>
          <w:rFonts w:ascii="Arial" w:hAnsi="Arial" w:cs="Arial"/>
        </w:rPr>
        <w:tab/>
      </w:r>
      <w:r w:rsidR="00A84B1C">
        <w:rPr>
          <w:rFonts w:ascii="Arial" w:hAnsi="Arial" w:cs="Arial"/>
        </w:rPr>
        <w:tab/>
      </w:r>
      <w:r w:rsidR="006A123A" w:rsidRPr="00A84B1C">
        <w:rPr>
          <w:rFonts w:ascii="Arial" w:hAnsi="Arial" w:cs="Arial"/>
        </w:rPr>
        <w:t>Hours</w:t>
      </w:r>
    </w:p>
    <w:p w14:paraId="2582411B" w14:textId="77777777" w:rsidR="0012201C" w:rsidRPr="00A84B1C" w:rsidRDefault="008A6B0B" w:rsidP="006A123A">
      <w:pPr>
        <w:pBdr>
          <w:between w:val="single" w:sz="4" w:space="1" w:color="auto"/>
        </w:pBdr>
        <w:jc w:val="both"/>
        <w:rPr>
          <w:rFonts w:ascii="Arial" w:hAnsi="Arial" w:cs="Arial"/>
        </w:rPr>
      </w:pPr>
      <w:r>
        <w:rPr>
          <w:rFonts w:ascii="Arial" w:hAnsi="Arial" w:cs="Arial"/>
          <w:noProof/>
        </w:rPr>
        <w:pict w14:anchorId="183F31D2">
          <v:rect id="_x0000_i1033" alt="" style="width:451pt;height:.05pt;mso-width-percent:0;mso-height-percent:0;mso-width-percent:0;mso-height-percent:0" o:hralign="center" o:hrstd="t" o:hr="t" fillcolor="#a0a0a0" stroked="f"/>
        </w:pict>
      </w:r>
    </w:p>
    <w:p w14:paraId="11087B3C" w14:textId="77777777" w:rsidR="006A123A" w:rsidRPr="00A84B1C" w:rsidRDefault="006A123A" w:rsidP="0012201C">
      <w:pPr>
        <w:jc w:val="both"/>
        <w:rPr>
          <w:rFonts w:ascii="Arial" w:hAnsi="Arial" w:cs="Arial"/>
        </w:rPr>
      </w:pPr>
    </w:p>
    <w:p w14:paraId="0D6C58C8" w14:textId="77777777" w:rsidR="006A123A" w:rsidRPr="00A84B1C" w:rsidRDefault="00E45E6C" w:rsidP="0012201C">
      <w:pPr>
        <w:jc w:val="both"/>
        <w:rPr>
          <w:rFonts w:ascii="Arial" w:hAnsi="Arial" w:cs="Arial"/>
        </w:rPr>
      </w:pPr>
      <w:r w:rsidRPr="00A84B1C">
        <w:rPr>
          <w:rFonts w:ascii="Arial" w:hAnsi="Arial" w:cs="Arial"/>
        </w:rPr>
        <w:t>H</w:t>
      </w:r>
      <w:r w:rsidR="006A123A" w:rsidRPr="00A84B1C">
        <w:rPr>
          <w:rFonts w:ascii="Arial" w:hAnsi="Arial" w:cs="Arial"/>
        </w:rPr>
        <w:t>ow many people will attend the function:</w:t>
      </w:r>
    </w:p>
    <w:p w14:paraId="1096BC0A" w14:textId="77777777" w:rsidR="006A123A" w:rsidRPr="00A84B1C" w:rsidRDefault="008A6B0B" w:rsidP="0012201C">
      <w:pPr>
        <w:jc w:val="both"/>
        <w:rPr>
          <w:rFonts w:ascii="Arial" w:hAnsi="Arial" w:cs="Arial"/>
        </w:rPr>
      </w:pPr>
      <w:r>
        <w:rPr>
          <w:rFonts w:ascii="Arial" w:hAnsi="Arial" w:cs="Arial"/>
          <w:noProof/>
        </w:rPr>
        <w:pict w14:anchorId="4881E774">
          <v:rect id="_x0000_i1032" alt="" style="width:451pt;height:.05pt;mso-width-percent:0;mso-height-percent:0;mso-width-percent:0;mso-height-percent:0" o:hralign="center" o:hrstd="t" o:hr="t" fillcolor="#a0a0a0" stroked="f"/>
        </w:pict>
      </w:r>
    </w:p>
    <w:p w14:paraId="01B874C6" w14:textId="77777777" w:rsidR="006A123A" w:rsidRPr="00A84B1C" w:rsidRDefault="006A123A" w:rsidP="0012201C">
      <w:pPr>
        <w:jc w:val="both"/>
        <w:rPr>
          <w:rFonts w:ascii="Arial" w:hAnsi="Arial" w:cs="Arial"/>
        </w:rPr>
      </w:pPr>
    </w:p>
    <w:p w14:paraId="1C6478B1" w14:textId="6E5974BE" w:rsidR="0012201C" w:rsidRPr="00A84B1C" w:rsidRDefault="003B0DD9" w:rsidP="0012201C">
      <w:pPr>
        <w:jc w:val="both"/>
        <w:rPr>
          <w:rFonts w:ascii="Arial" w:hAnsi="Arial" w:cs="Arial"/>
        </w:rPr>
      </w:pPr>
      <w:r w:rsidRPr="00A84B1C">
        <w:rPr>
          <w:rFonts w:ascii="Arial" w:hAnsi="Arial" w:cs="Arial"/>
        </w:rPr>
        <w:t xml:space="preserve">Hire </w:t>
      </w:r>
      <w:r w:rsidR="0012201C" w:rsidRPr="00A84B1C">
        <w:rPr>
          <w:rFonts w:ascii="Arial" w:hAnsi="Arial" w:cs="Arial"/>
        </w:rPr>
        <w:t xml:space="preserve">Cost:          </w:t>
      </w:r>
      <w:r w:rsidR="008A75E0" w:rsidRPr="00A84B1C">
        <w:rPr>
          <w:rFonts w:ascii="Arial" w:hAnsi="Arial" w:cs="Arial"/>
        </w:rPr>
        <w:tab/>
      </w:r>
      <w:r w:rsidR="008A75E0" w:rsidRPr="00A84B1C">
        <w:rPr>
          <w:rFonts w:ascii="Arial" w:hAnsi="Arial" w:cs="Arial"/>
        </w:rPr>
        <w:tab/>
        <w:t>£</w:t>
      </w:r>
    </w:p>
    <w:p w14:paraId="5576F0F3" w14:textId="69C496EE" w:rsidR="0012201C" w:rsidRPr="00A84B1C" w:rsidRDefault="0012201C" w:rsidP="00AA72C6">
      <w:pPr>
        <w:ind w:left="2880"/>
        <w:jc w:val="both"/>
        <w:rPr>
          <w:rFonts w:ascii="Arial" w:hAnsi="Arial" w:cs="Arial"/>
        </w:rPr>
      </w:pPr>
      <w:r w:rsidRPr="00A84B1C">
        <w:rPr>
          <w:rFonts w:ascii="Arial" w:hAnsi="Arial" w:cs="Arial"/>
        </w:rPr>
        <w:t>£50.00 for two hours and £25.00 per hour thereafter</w:t>
      </w:r>
    </w:p>
    <w:p w14:paraId="16B11D5A" w14:textId="7F435850" w:rsidR="00692CE5" w:rsidRPr="00A84B1C" w:rsidRDefault="00692CE5" w:rsidP="0012201C">
      <w:pPr>
        <w:jc w:val="both"/>
        <w:rPr>
          <w:rFonts w:ascii="Arial" w:hAnsi="Arial" w:cs="Arial"/>
        </w:rPr>
      </w:pPr>
      <w:r w:rsidRPr="00A84B1C">
        <w:rPr>
          <w:rFonts w:ascii="Arial" w:hAnsi="Arial" w:cs="Arial"/>
        </w:rPr>
        <w:tab/>
      </w:r>
      <w:r w:rsidRPr="00A84B1C">
        <w:rPr>
          <w:rFonts w:ascii="Arial" w:hAnsi="Arial" w:cs="Arial"/>
        </w:rPr>
        <w:tab/>
      </w:r>
      <w:r w:rsidRPr="00A84B1C">
        <w:rPr>
          <w:rFonts w:ascii="Arial" w:hAnsi="Arial" w:cs="Arial"/>
        </w:rPr>
        <w:tab/>
      </w:r>
      <w:r w:rsidRPr="00A84B1C">
        <w:rPr>
          <w:rFonts w:ascii="Arial" w:hAnsi="Arial" w:cs="Arial"/>
        </w:rPr>
        <w:tab/>
      </w:r>
    </w:p>
    <w:p w14:paraId="576CA6B4" w14:textId="435CD760" w:rsidR="00FD37A2" w:rsidRPr="00A84B1C" w:rsidRDefault="00606044" w:rsidP="00FD37A2">
      <w:pPr>
        <w:jc w:val="both"/>
        <w:rPr>
          <w:rFonts w:ascii="Arial" w:hAnsi="Arial" w:cs="Arial"/>
        </w:rPr>
      </w:pPr>
      <w:r w:rsidRPr="00A84B1C">
        <w:rPr>
          <w:rFonts w:ascii="Arial" w:hAnsi="Arial" w:cs="Arial"/>
        </w:rPr>
        <w:t xml:space="preserve">Club </w:t>
      </w:r>
      <w:r w:rsidR="00692CE5" w:rsidRPr="00A84B1C">
        <w:rPr>
          <w:rFonts w:ascii="Arial" w:hAnsi="Arial" w:cs="Arial"/>
        </w:rPr>
        <w:t>Catering</w:t>
      </w:r>
      <w:r w:rsidR="00FD37A2" w:rsidRPr="00A84B1C">
        <w:rPr>
          <w:rFonts w:ascii="Arial" w:hAnsi="Arial" w:cs="Arial"/>
        </w:rPr>
        <w:t>:</w:t>
      </w:r>
      <w:r w:rsidR="00FD37A2" w:rsidRPr="00A84B1C">
        <w:rPr>
          <w:rFonts w:ascii="Arial" w:hAnsi="Arial" w:cs="Arial"/>
        </w:rPr>
        <w:tab/>
      </w:r>
      <w:r w:rsidR="00FD37A2" w:rsidRPr="00A84B1C">
        <w:rPr>
          <w:rFonts w:ascii="Arial" w:hAnsi="Arial" w:cs="Arial"/>
        </w:rPr>
        <w:tab/>
        <w:t>£</w:t>
      </w:r>
    </w:p>
    <w:p w14:paraId="12F2D272" w14:textId="77777777" w:rsidR="00FD37A2" w:rsidRPr="00A84B1C" w:rsidRDefault="00FD37A2" w:rsidP="00FD37A2">
      <w:pPr>
        <w:jc w:val="both"/>
        <w:rPr>
          <w:rFonts w:ascii="Arial" w:hAnsi="Arial" w:cs="Arial"/>
        </w:rPr>
      </w:pPr>
    </w:p>
    <w:p w14:paraId="343F080E" w14:textId="763DC8F3" w:rsidR="00FD37A2" w:rsidRPr="00A84B1C" w:rsidRDefault="00FD37A2" w:rsidP="00FD37A2">
      <w:pPr>
        <w:jc w:val="both"/>
        <w:rPr>
          <w:rFonts w:ascii="Arial" w:hAnsi="Arial" w:cs="Arial"/>
        </w:rPr>
      </w:pPr>
      <w:r w:rsidRPr="00A84B1C">
        <w:rPr>
          <w:rFonts w:ascii="Arial" w:hAnsi="Arial" w:cs="Arial"/>
        </w:rPr>
        <w:t>Total:</w:t>
      </w:r>
      <w:r w:rsidRPr="00A84B1C">
        <w:rPr>
          <w:rFonts w:ascii="Arial" w:hAnsi="Arial" w:cs="Arial"/>
        </w:rPr>
        <w:tab/>
      </w:r>
      <w:r w:rsidRPr="00A84B1C">
        <w:rPr>
          <w:rFonts w:ascii="Arial" w:hAnsi="Arial" w:cs="Arial"/>
        </w:rPr>
        <w:tab/>
      </w:r>
      <w:r w:rsidRPr="00A84B1C">
        <w:rPr>
          <w:rFonts w:ascii="Arial" w:hAnsi="Arial" w:cs="Arial"/>
        </w:rPr>
        <w:tab/>
      </w:r>
      <w:r w:rsidRPr="00A84B1C">
        <w:rPr>
          <w:rFonts w:ascii="Arial" w:hAnsi="Arial" w:cs="Arial"/>
        </w:rPr>
        <w:tab/>
        <w:t>£</w:t>
      </w:r>
    </w:p>
    <w:p w14:paraId="18BB4F17" w14:textId="77777777" w:rsidR="00FD37A2" w:rsidRPr="00A84B1C" w:rsidRDefault="00FD37A2" w:rsidP="00FD37A2">
      <w:pPr>
        <w:ind w:left="2880"/>
        <w:jc w:val="both"/>
        <w:rPr>
          <w:rFonts w:ascii="Arial" w:hAnsi="Arial" w:cs="Arial"/>
        </w:rPr>
      </w:pPr>
    </w:p>
    <w:p w14:paraId="044F3661" w14:textId="77777777" w:rsidR="007E5B02" w:rsidRPr="00A84B1C" w:rsidRDefault="007E5B02" w:rsidP="00FD37A2">
      <w:pPr>
        <w:ind w:left="2880"/>
        <w:jc w:val="both"/>
        <w:rPr>
          <w:rFonts w:ascii="Arial" w:hAnsi="Arial" w:cs="Arial"/>
        </w:rPr>
      </w:pPr>
    </w:p>
    <w:p w14:paraId="7593C632" w14:textId="0810B728" w:rsidR="00692CE5" w:rsidRPr="00A84B1C" w:rsidRDefault="00FD37A2" w:rsidP="00FD37A2">
      <w:pPr>
        <w:ind w:left="2880"/>
        <w:jc w:val="both"/>
        <w:rPr>
          <w:rFonts w:ascii="Arial" w:hAnsi="Arial" w:cs="Arial"/>
        </w:rPr>
      </w:pPr>
      <w:r w:rsidRPr="00A84B1C">
        <w:rPr>
          <w:rFonts w:ascii="Arial" w:hAnsi="Arial" w:cs="Arial"/>
        </w:rPr>
        <w:t xml:space="preserve">Catering </w:t>
      </w:r>
      <w:r w:rsidR="00692CE5" w:rsidRPr="00A84B1C">
        <w:rPr>
          <w:rFonts w:ascii="Arial" w:hAnsi="Arial" w:cs="Arial"/>
        </w:rPr>
        <w:t>costs will be in addition to the hiring cost of the Lounge</w:t>
      </w:r>
      <w:r w:rsidR="00606044" w:rsidRPr="00A84B1C">
        <w:rPr>
          <w:rFonts w:ascii="Arial" w:hAnsi="Arial" w:cs="Arial"/>
        </w:rPr>
        <w:t xml:space="preserve"> if the Club’s own caterers are used.</w:t>
      </w:r>
    </w:p>
    <w:p w14:paraId="7EABBE90" w14:textId="77777777" w:rsidR="00FD37A2" w:rsidRPr="00A84B1C" w:rsidRDefault="00FD37A2" w:rsidP="00FD37A2">
      <w:pPr>
        <w:ind w:left="2880"/>
        <w:jc w:val="both"/>
        <w:rPr>
          <w:rFonts w:ascii="Arial" w:hAnsi="Arial" w:cs="Arial"/>
        </w:rPr>
      </w:pPr>
    </w:p>
    <w:p w14:paraId="20B518B9" w14:textId="77777777" w:rsidR="007E5B02" w:rsidRPr="00A84B1C" w:rsidRDefault="007E5B02" w:rsidP="00FD37A2">
      <w:pPr>
        <w:ind w:left="2880"/>
        <w:jc w:val="both"/>
        <w:rPr>
          <w:rFonts w:ascii="Arial" w:hAnsi="Arial" w:cs="Arial"/>
        </w:rPr>
      </w:pPr>
    </w:p>
    <w:p w14:paraId="42671801" w14:textId="77777777" w:rsidR="007E5B02" w:rsidRPr="00A84B1C" w:rsidRDefault="007E5B02" w:rsidP="00FD37A2">
      <w:pPr>
        <w:ind w:left="2880"/>
        <w:jc w:val="both"/>
        <w:rPr>
          <w:rFonts w:ascii="Arial" w:hAnsi="Arial" w:cs="Arial"/>
        </w:rPr>
      </w:pPr>
    </w:p>
    <w:p w14:paraId="4F06722B" w14:textId="77777777" w:rsidR="0012201C" w:rsidRPr="00A84B1C" w:rsidRDefault="008A6B0B" w:rsidP="0012201C">
      <w:pPr>
        <w:jc w:val="both"/>
        <w:rPr>
          <w:rFonts w:ascii="Arial" w:hAnsi="Arial" w:cs="Arial"/>
        </w:rPr>
      </w:pPr>
      <w:r>
        <w:rPr>
          <w:rFonts w:ascii="Arial" w:hAnsi="Arial" w:cs="Arial"/>
          <w:noProof/>
        </w:rPr>
        <w:pict w14:anchorId="1F5CA9A9">
          <v:rect id="_x0000_i1031" alt="" style="width:451pt;height:.05pt;mso-width-percent:0;mso-height-percent:0;mso-width-percent:0;mso-height-percent:0" o:hralign="center" o:hrstd="t" o:hr="t" fillcolor="#a0a0a0" stroked="f"/>
        </w:pict>
      </w:r>
    </w:p>
    <w:p w14:paraId="4556B7EF" w14:textId="77777777" w:rsidR="0012201C" w:rsidRPr="00A84B1C" w:rsidRDefault="0012201C" w:rsidP="0012201C">
      <w:pPr>
        <w:jc w:val="both"/>
        <w:rPr>
          <w:rFonts w:ascii="Arial" w:hAnsi="Arial" w:cs="Arial"/>
        </w:rPr>
      </w:pPr>
    </w:p>
    <w:p w14:paraId="73BB4D98" w14:textId="77777777" w:rsidR="006A123A" w:rsidRPr="00A84B1C" w:rsidRDefault="006A123A" w:rsidP="0012201C">
      <w:pPr>
        <w:jc w:val="both"/>
        <w:rPr>
          <w:rFonts w:ascii="Arial" w:hAnsi="Arial" w:cs="Arial"/>
        </w:rPr>
      </w:pPr>
    </w:p>
    <w:p w14:paraId="5ACBD986" w14:textId="77777777" w:rsidR="003B0DD9" w:rsidRPr="00A84B1C" w:rsidRDefault="003B0DD9" w:rsidP="0012201C">
      <w:pPr>
        <w:jc w:val="both"/>
        <w:rPr>
          <w:rFonts w:ascii="Arial" w:hAnsi="Arial" w:cs="Arial"/>
        </w:rPr>
      </w:pPr>
    </w:p>
    <w:p w14:paraId="3A7B4FAD" w14:textId="29215A0D" w:rsidR="007E5B02" w:rsidRPr="00A84B1C" w:rsidRDefault="003B0DD9" w:rsidP="0012201C">
      <w:pPr>
        <w:jc w:val="both"/>
        <w:rPr>
          <w:rFonts w:ascii="Arial" w:hAnsi="Arial" w:cs="Arial"/>
        </w:rPr>
      </w:pPr>
      <w:r w:rsidRPr="00A84B1C">
        <w:rPr>
          <w:rFonts w:ascii="Arial" w:hAnsi="Arial" w:cs="Arial"/>
        </w:rPr>
        <w:t>C</w:t>
      </w:r>
      <w:r w:rsidR="00C16D41" w:rsidRPr="00A84B1C">
        <w:rPr>
          <w:rFonts w:ascii="Arial" w:hAnsi="Arial" w:cs="Arial"/>
        </w:rPr>
        <w:t>onditions of hire continue overleaf/…</w:t>
      </w:r>
    </w:p>
    <w:p w14:paraId="231911C7" w14:textId="77777777" w:rsidR="007E5B02" w:rsidRPr="00A84B1C" w:rsidRDefault="007E5B02" w:rsidP="0012201C">
      <w:pPr>
        <w:jc w:val="both"/>
        <w:rPr>
          <w:rFonts w:ascii="Arial" w:hAnsi="Arial" w:cs="Arial"/>
        </w:rPr>
      </w:pPr>
    </w:p>
    <w:p w14:paraId="58F51BE0" w14:textId="77777777" w:rsidR="003B0DD9" w:rsidRPr="00A84B1C" w:rsidRDefault="003B0DD9" w:rsidP="0012201C">
      <w:pPr>
        <w:jc w:val="both"/>
        <w:rPr>
          <w:rFonts w:ascii="Arial" w:hAnsi="Arial" w:cs="Arial"/>
          <w:sz w:val="28"/>
          <w:szCs w:val="28"/>
        </w:rPr>
      </w:pPr>
    </w:p>
    <w:p w14:paraId="550F154B" w14:textId="77777777" w:rsidR="003B0DD9" w:rsidRPr="00A84B1C" w:rsidRDefault="003B0DD9" w:rsidP="0012201C">
      <w:pPr>
        <w:jc w:val="both"/>
        <w:rPr>
          <w:rFonts w:ascii="Arial" w:hAnsi="Arial" w:cs="Arial"/>
          <w:sz w:val="28"/>
          <w:szCs w:val="28"/>
        </w:rPr>
      </w:pPr>
    </w:p>
    <w:p w14:paraId="7A256DC7" w14:textId="4E3B53EA" w:rsidR="0012201C" w:rsidRPr="00A84B1C" w:rsidRDefault="0012201C" w:rsidP="0012201C">
      <w:pPr>
        <w:jc w:val="both"/>
        <w:rPr>
          <w:rFonts w:ascii="Arial" w:hAnsi="Arial" w:cs="Arial"/>
          <w:sz w:val="28"/>
          <w:szCs w:val="28"/>
        </w:rPr>
      </w:pPr>
      <w:r w:rsidRPr="00A84B1C">
        <w:rPr>
          <w:rFonts w:ascii="Arial" w:hAnsi="Arial" w:cs="Arial"/>
          <w:sz w:val="28"/>
          <w:szCs w:val="28"/>
        </w:rPr>
        <w:lastRenderedPageBreak/>
        <w:t>Conditions of Hire</w:t>
      </w:r>
    </w:p>
    <w:p w14:paraId="08F16F8C" w14:textId="77777777" w:rsidR="0012201C" w:rsidRPr="00A84B1C" w:rsidRDefault="0012201C" w:rsidP="0012201C">
      <w:pPr>
        <w:jc w:val="both"/>
        <w:rPr>
          <w:rFonts w:ascii="Arial" w:hAnsi="Arial" w:cs="Arial"/>
        </w:rPr>
      </w:pPr>
    </w:p>
    <w:p w14:paraId="3150F1E7" w14:textId="16521396" w:rsidR="0012201C" w:rsidRPr="00A84B1C" w:rsidRDefault="0012201C" w:rsidP="00F32D2D">
      <w:pPr>
        <w:pStyle w:val="ListParagraph"/>
        <w:numPr>
          <w:ilvl w:val="0"/>
          <w:numId w:val="6"/>
        </w:numPr>
        <w:jc w:val="both"/>
        <w:rPr>
          <w:rFonts w:ascii="Arial" w:hAnsi="Arial" w:cs="Arial"/>
        </w:rPr>
      </w:pPr>
      <w:r w:rsidRPr="00A84B1C">
        <w:rPr>
          <w:rFonts w:ascii="Arial" w:hAnsi="Arial" w:cs="Arial"/>
        </w:rPr>
        <w:t xml:space="preserve">The </w:t>
      </w:r>
      <w:r w:rsidR="00CC7F8F" w:rsidRPr="00A84B1C">
        <w:rPr>
          <w:rFonts w:ascii="Arial" w:hAnsi="Arial" w:cs="Arial"/>
        </w:rPr>
        <w:t>h</w:t>
      </w:r>
      <w:r w:rsidRPr="00A84B1C">
        <w:rPr>
          <w:rFonts w:ascii="Arial" w:hAnsi="Arial" w:cs="Arial"/>
        </w:rPr>
        <w:t xml:space="preserve">irer shall pay the fee for the hire of The Lounge </w:t>
      </w:r>
      <w:r w:rsidR="00FD37A2" w:rsidRPr="00A84B1C">
        <w:rPr>
          <w:rFonts w:ascii="Arial" w:hAnsi="Arial" w:cs="Arial"/>
        </w:rPr>
        <w:t xml:space="preserve">and any catering </w:t>
      </w:r>
      <w:r w:rsidRPr="00A84B1C">
        <w:rPr>
          <w:rFonts w:ascii="Arial" w:hAnsi="Arial" w:cs="Arial"/>
        </w:rPr>
        <w:t>before the date of the function concerned.</w:t>
      </w:r>
    </w:p>
    <w:p w14:paraId="095CEC8F" w14:textId="77777777" w:rsidR="006A123A" w:rsidRPr="00A84B1C" w:rsidRDefault="006A123A" w:rsidP="006A123A">
      <w:pPr>
        <w:pStyle w:val="ListParagraph"/>
        <w:jc w:val="both"/>
        <w:rPr>
          <w:rFonts w:ascii="Arial" w:hAnsi="Arial" w:cs="Arial"/>
        </w:rPr>
      </w:pPr>
    </w:p>
    <w:p w14:paraId="4CEBE1EC" w14:textId="2AFECF7C" w:rsidR="006A123A" w:rsidRPr="00A84B1C" w:rsidRDefault="006A123A" w:rsidP="00F32D2D">
      <w:pPr>
        <w:pStyle w:val="ListParagraph"/>
        <w:numPr>
          <w:ilvl w:val="0"/>
          <w:numId w:val="6"/>
        </w:numPr>
        <w:jc w:val="both"/>
        <w:rPr>
          <w:rFonts w:ascii="Arial" w:hAnsi="Arial" w:cs="Arial"/>
        </w:rPr>
      </w:pPr>
      <w:r w:rsidRPr="00A84B1C">
        <w:rPr>
          <w:rFonts w:ascii="Arial" w:hAnsi="Arial" w:cs="Arial"/>
        </w:rPr>
        <w:t xml:space="preserve">The hirer may cancel the booking at any time up to </w:t>
      </w:r>
      <w:r w:rsidR="00022DA3" w:rsidRPr="00A84B1C">
        <w:rPr>
          <w:rFonts w:ascii="Arial" w:hAnsi="Arial" w:cs="Arial"/>
        </w:rPr>
        <w:t xml:space="preserve">seven days before </w:t>
      </w:r>
      <w:r w:rsidRPr="00A84B1C">
        <w:rPr>
          <w:rFonts w:ascii="Arial" w:hAnsi="Arial" w:cs="Arial"/>
        </w:rPr>
        <w:t>the function and be reimbursed their hire fee minus any sum expended by The Club in preparation of the function.</w:t>
      </w:r>
    </w:p>
    <w:p w14:paraId="1046E883" w14:textId="77777777" w:rsidR="006A123A" w:rsidRPr="00A84B1C" w:rsidRDefault="006A123A" w:rsidP="006A123A">
      <w:pPr>
        <w:pStyle w:val="ListParagraph"/>
        <w:jc w:val="both"/>
        <w:rPr>
          <w:rFonts w:ascii="Arial" w:hAnsi="Arial" w:cs="Arial"/>
        </w:rPr>
      </w:pPr>
    </w:p>
    <w:p w14:paraId="72F410BF" w14:textId="77777777" w:rsidR="00F32D2D" w:rsidRPr="00A84B1C" w:rsidRDefault="00F32D2D" w:rsidP="00F32D2D">
      <w:pPr>
        <w:pStyle w:val="ListParagraph"/>
        <w:numPr>
          <w:ilvl w:val="0"/>
          <w:numId w:val="6"/>
        </w:numPr>
        <w:jc w:val="both"/>
        <w:rPr>
          <w:rFonts w:ascii="Arial" w:hAnsi="Arial" w:cs="Arial"/>
        </w:rPr>
      </w:pPr>
      <w:r w:rsidRPr="00A84B1C">
        <w:rPr>
          <w:rFonts w:ascii="Arial" w:hAnsi="Arial" w:cs="Arial"/>
        </w:rPr>
        <w:t>C</w:t>
      </w:r>
      <w:r w:rsidR="0012201C" w:rsidRPr="00A84B1C">
        <w:rPr>
          <w:rFonts w:ascii="Arial" w:hAnsi="Arial" w:cs="Arial"/>
        </w:rPr>
        <w:t xml:space="preserve">atering </w:t>
      </w:r>
      <w:r w:rsidRPr="00A84B1C">
        <w:rPr>
          <w:rFonts w:ascii="Arial" w:hAnsi="Arial" w:cs="Arial"/>
        </w:rPr>
        <w:t>can</w:t>
      </w:r>
      <w:r w:rsidR="0012201C" w:rsidRPr="00A84B1C">
        <w:rPr>
          <w:rFonts w:ascii="Arial" w:hAnsi="Arial" w:cs="Arial"/>
        </w:rPr>
        <w:t xml:space="preserve"> be provided by West Mersea Bowls Club</w:t>
      </w:r>
      <w:r w:rsidRPr="00A84B1C">
        <w:rPr>
          <w:rFonts w:ascii="Arial" w:hAnsi="Arial" w:cs="Arial"/>
        </w:rPr>
        <w:t xml:space="preserve"> or by external caterers. I</w:t>
      </w:r>
      <w:r w:rsidR="0012201C" w:rsidRPr="00A84B1C">
        <w:rPr>
          <w:rFonts w:ascii="Arial" w:hAnsi="Arial" w:cs="Arial"/>
        </w:rPr>
        <w:t>tems such as homemade birthday cakes</w:t>
      </w:r>
      <w:r w:rsidRPr="00A84B1C">
        <w:rPr>
          <w:rFonts w:ascii="Arial" w:hAnsi="Arial" w:cs="Arial"/>
        </w:rPr>
        <w:t>, including their ingredients, will need to be advised to the Club’s catering staff beforehand.</w:t>
      </w:r>
    </w:p>
    <w:p w14:paraId="18336C98" w14:textId="77777777" w:rsidR="00F32D2D" w:rsidRPr="00A84B1C" w:rsidRDefault="00F32D2D" w:rsidP="00F32D2D">
      <w:pPr>
        <w:pStyle w:val="ListParagraph"/>
        <w:rPr>
          <w:rFonts w:ascii="Arial" w:hAnsi="Arial" w:cs="Arial"/>
        </w:rPr>
      </w:pPr>
    </w:p>
    <w:p w14:paraId="241CC313" w14:textId="1D64CC3A" w:rsidR="00F32D2D" w:rsidRPr="00A84B1C" w:rsidRDefault="00F32D2D" w:rsidP="00F32D2D">
      <w:pPr>
        <w:pStyle w:val="ListParagraph"/>
        <w:numPr>
          <w:ilvl w:val="0"/>
          <w:numId w:val="6"/>
        </w:numPr>
        <w:jc w:val="both"/>
        <w:rPr>
          <w:rFonts w:ascii="Arial" w:hAnsi="Arial" w:cs="Arial"/>
          <w:color w:val="000000" w:themeColor="text1"/>
        </w:rPr>
      </w:pPr>
      <w:r w:rsidRPr="00A84B1C">
        <w:rPr>
          <w:rFonts w:ascii="Arial" w:hAnsi="Arial" w:cs="Arial"/>
        </w:rPr>
        <w:t xml:space="preserve">If external catering is to be used, </w:t>
      </w:r>
      <w:r w:rsidRPr="00A84B1C">
        <w:rPr>
          <w:rFonts w:ascii="Arial" w:hAnsi="Arial" w:cs="Arial"/>
          <w:color w:val="000000" w:themeColor="text1"/>
        </w:rPr>
        <w:t xml:space="preserve">the caterers will be allowed to use the kitchen facilities but only after agreement with Club </w:t>
      </w:r>
      <w:r w:rsidR="003B0DD9" w:rsidRPr="00A84B1C">
        <w:rPr>
          <w:rFonts w:ascii="Arial" w:hAnsi="Arial" w:cs="Arial"/>
          <w:color w:val="000000" w:themeColor="text1"/>
        </w:rPr>
        <w:t>c</w:t>
      </w:r>
      <w:r w:rsidRPr="00A84B1C">
        <w:rPr>
          <w:rFonts w:ascii="Arial" w:hAnsi="Arial" w:cs="Arial"/>
          <w:color w:val="000000" w:themeColor="text1"/>
        </w:rPr>
        <w:t>atering who will need to see evidence that the caterers concerned are professionally registered, have the required indemnity insurances and the appropriate food hygiene and preparation certification.</w:t>
      </w:r>
    </w:p>
    <w:p w14:paraId="721BD958" w14:textId="77777777" w:rsidR="00F32D2D" w:rsidRPr="00A84B1C" w:rsidRDefault="00F32D2D" w:rsidP="00F32D2D">
      <w:pPr>
        <w:pStyle w:val="ListParagraph"/>
        <w:rPr>
          <w:rFonts w:ascii="Arial" w:hAnsi="Arial" w:cs="Arial"/>
          <w:color w:val="000000" w:themeColor="text1"/>
        </w:rPr>
      </w:pPr>
    </w:p>
    <w:p w14:paraId="7E71E2EF" w14:textId="3E0A580B" w:rsidR="00F32D2D" w:rsidRPr="00A84B1C" w:rsidRDefault="00F32D2D" w:rsidP="00F32D2D">
      <w:pPr>
        <w:pStyle w:val="ListParagraph"/>
        <w:numPr>
          <w:ilvl w:val="0"/>
          <w:numId w:val="6"/>
        </w:numPr>
        <w:jc w:val="both"/>
        <w:rPr>
          <w:rFonts w:ascii="Arial" w:hAnsi="Arial" w:cs="Arial"/>
          <w:color w:val="000000" w:themeColor="text1"/>
        </w:rPr>
      </w:pPr>
      <w:r w:rsidRPr="00A84B1C">
        <w:rPr>
          <w:rFonts w:ascii="Arial" w:hAnsi="Arial" w:cs="Arial"/>
          <w:color w:val="000000" w:themeColor="text1"/>
        </w:rPr>
        <w:t xml:space="preserve">Any External caterers that are hired by the hirer of the Lounge will be required to </w:t>
      </w:r>
      <w:r w:rsidR="007E5B02" w:rsidRPr="00A84B1C">
        <w:rPr>
          <w:rFonts w:ascii="Arial" w:hAnsi="Arial" w:cs="Arial"/>
          <w:color w:val="000000" w:themeColor="text1"/>
        </w:rPr>
        <w:t>clean and tidy up the kitchen and other used areas after the function has ended.</w:t>
      </w:r>
    </w:p>
    <w:p w14:paraId="7E7476EE" w14:textId="77777777" w:rsidR="00F32D2D" w:rsidRPr="00A84B1C" w:rsidRDefault="00F32D2D" w:rsidP="00F32D2D">
      <w:pPr>
        <w:pStyle w:val="ListParagraph"/>
        <w:rPr>
          <w:rFonts w:ascii="Arial" w:hAnsi="Arial" w:cs="Arial"/>
        </w:rPr>
      </w:pPr>
    </w:p>
    <w:p w14:paraId="1554B3DD" w14:textId="590B5DDD" w:rsidR="00F32D2D" w:rsidRPr="00A84B1C" w:rsidRDefault="00F32D2D" w:rsidP="00F32D2D">
      <w:pPr>
        <w:pStyle w:val="ListParagraph"/>
        <w:numPr>
          <w:ilvl w:val="0"/>
          <w:numId w:val="6"/>
        </w:numPr>
        <w:jc w:val="both"/>
        <w:rPr>
          <w:rFonts w:ascii="Arial" w:hAnsi="Arial" w:cs="Arial"/>
          <w:color w:val="000000" w:themeColor="text1"/>
        </w:rPr>
      </w:pPr>
      <w:r w:rsidRPr="00A84B1C">
        <w:rPr>
          <w:rFonts w:ascii="Arial" w:hAnsi="Arial" w:cs="Arial"/>
        </w:rPr>
        <w:t xml:space="preserve">Food can be brought in from take away providers such as fish &amp; chip shops, restaurants etc. </w:t>
      </w:r>
      <w:r w:rsidRPr="00A84B1C">
        <w:rPr>
          <w:rFonts w:ascii="Arial" w:hAnsi="Arial" w:cs="Arial"/>
          <w:color w:val="000000" w:themeColor="text1"/>
        </w:rPr>
        <w:t>Any arrangements for the ordering and delivery of any external food from external sources is entirely the responsibility of the hirer. As is the cleaning and tidying up of the kitchen and other used areas after the function has ended</w:t>
      </w:r>
    </w:p>
    <w:p w14:paraId="796BA980" w14:textId="6D84DA2F" w:rsidR="00F32D2D" w:rsidRPr="00A84B1C" w:rsidRDefault="00F32D2D" w:rsidP="007E5B02">
      <w:pPr>
        <w:pStyle w:val="ListParagraph"/>
        <w:jc w:val="both"/>
        <w:rPr>
          <w:rFonts w:ascii="Arial" w:hAnsi="Arial" w:cs="Arial"/>
        </w:rPr>
      </w:pPr>
    </w:p>
    <w:p w14:paraId="7CCD69D3" w14:textId="77777777" w:rsidR="00CC7F8F" w:rsidRPr="00A84B1C" w:rsidRDefault="00CC7F8F" w:rsidP="00F32D2D">
      <w:pPr>
        <w:pStyle w:val="ListParagraph"/>
        <w:numPr>
          <w:ilvl w:val="0"/>
          <w:numId w:val="6"/>
        </w:numPr>
        <w:jc w:val="both"/>
        <w:rPr>
          <w:rFonts w:ascii="Arial" w:hAnsi="Arial" w:cs="Arial"/>
        </w:rPr>
      </w:pPr>
      <w:r w:rsidRPr="00A84B1C">
        <w:rPr>
          <w:rFonts w:ascii="Arial" w:hAnsi="Arial" w:cs="Arial"/>
        </w:rPr>
        <w:t>The bar will be managed and staffed by West Mersea Bowls Club.</w:t>
      </w:r>
    </w:p>
    <w:p w14:paraId="6F61AD60" w14:textId="77777777" w:rsidR="00CC7F8F" w:rsidRPr="00A84B1C" w:rsidRDefault="00CC7F8F" w:rsidP="00CC7F8F">
      <w:pPr>
        <w:pStyle w:val="ListParagraph"/>
        <w:rPr>
          <w:rFonts w:ascii="Arial" w:hAnsi="Arial" w:cs="Arial"/>
        </w:rPr>
      </w:pPr>
    </w:p>
    <w:p w14:paraId="1145211B" w14:textId="5016887C" w:rsidR="006A123A" w:rsidRPr="00A84B1C" w:rsidRDefault="006A123A" w:rsidP="00F32D2D">
      <w:pPr>
        <w:pStyle w:val="ListParagraph"/>
        <w:numPr>
          <w:ilvl w:val="0"/>
          <w:numId w:val="6"/>
        </w:numPr>
        <w:jc w:val="both"/>
        <w:rPr>
          <w:rFonts w:ascii="Arial" w:hAnsi="Arial" w:cs="Arial"/>
        </w:rPr>
      </w:pPr>
      <w:r w:rsidRPr="00A84B1C">
        <w:rPr>
          <w:rFonts w:ascii="Arial" w:hAnsi="Arial" w:cs="Arial"/>
        </w:rPr>
        <w:t>All drinks consumed at the function, whether alcoholic or non-alcoholic, will be provided by West Mersea Bowls Club. This is in accordance with the conditions of our licence.</w:t>
      </w:r>
      <w:r w:rsidR="00CC7F8F" w:rsidRPr="00A84B1C">
        <w:rPr>
          <w:rFonts w:ascii="Arial" w:hAnsi="Arial" w:cs="Arial"/>
        </w:rPr>
        <w:t xml:space="preserve"> </w:t>
      </w:r>
      <w:r w:rsidR="00E25338" w:rsidRPr="00A84B1C">
        <w:rPr>
          <w:rFonts w:ascii="Arial" w:hAnsi="Arial" w:cs="Arial"/>
        </w:rPr>
        <w:t>No drinks are to be brought onto the premises by the hirer or any of their guests.</w:t>
      </w:r>
    </w:p>
    <w:p w14:paraId="2413CB92" w14:textId="77777777" w:rsidR="00CC7F8F" w:rsidRPr="00A84B1C" w:rsidRDefault="00CC7F8F" w:rsidP="00CC7F8F">
      <w:pPr>
        <w:pStyle w:val="ListParagraph"/>
        <w:jc w:val="both"/>
        <w:rPr>
          <w:rFonts w:ascii="Arial" w:hAnsi="Arial" w:cs="Arial"/>
        </w:rPr>
      </w:pPr>
    </w:p>
    <w:p w14:paraId="267573D0" w14:textId="7EA7B1F3" w:rsidR="006A123A" w:rsidRPr="00A84B1C" w:rsidRDefault="006A123A" w:rsidP="00F32D2D">
      <w:pPr>
        <w:pStyle w:val="ListParagraph"/>
        <w:numPr>
          <w:ilvl w:val="0"/>
          <w:numId w:val="6"/>
        </w:numPr>
        <w:jc w:val="both"/>
        <w:rPr>
          <w:rFonts w:ascii="Arial" w:hAnsi="Arial" w:cs="Arial"/>
        </w:rPr>
      </w:pPr>
      <w:r w:rsidRPr="00A84B1C">
        <w:rPr>
          <w:rFonts w:ascii="Arial" w:hAnsi="Arial" w:cs="Arial"/>
        </w:rPr>
        <w:t>The West Mersea Bowls Club bar licence times are from 1</w:t>
      </w:r>
      <w:r w:rsidR="00022DA3" w:rsidRPr="00A84B1C">
        <w:rPr>
          <w:rFonts w:ascii="Arial" w:hAnsi="Arial" w:cs="Arial"/>
        </w:rPr>
        <w:t>1</w:t>
      </w:r>
      <w:r w:rsidRPr="00A84B1C">
        <w:rPr>
          <w:rFonts w:ascii="Arial" w:hAnsi="Arial" w:cs="Arial"/>
        </w:rPr>
        <w:t>:00 until 23:00</w:t>
      </w:r>
      <w:r w:rsidR="00022DA3" w:rsidRPr="00A84B1C">
        <w:rPr>
          <w:rFonts w:ascii="Arial" w:hAnsi="Arial" w:cs="Arial"/>
        </w:rPr>
        <w:t xml:space="preserve"> Monday to Saturday and 12 to 22:30 on Sundays</w:t>
      </w:r>
      <w:r w:rsidRPr="00A84B1C">
        <w:rPr>
          <w:rFonts w:ascii="Arial" w:hAnsi="Arial" w:cs="Arial"/>
        </w:rPr>
        <w:t>.</w:t>
      </w:r>
    </w:p>
    <w:p w14:paraId="02E8A8E4" w14:textId="77777777" w:rsidR="00CC7F8F" w:rsidRPr="00A84B1C" w:rsidRDefault="00CC7F8F" w:rsidP="00CC7F8F">
      <w:pPr>
        <w:pStyle w:val="ListParagraph"/>
        <w:rPr>
          <w:rFonts w:ascii="Arial" w:hAnsi="Arial" w:cs="Arial"/>
        </w:rPr>
      </w:pPr>
    </w:p>
    <w:p w14:paraId="32A3DA64" w14:textId="77777777" w:rsidR="00CC7F8F" w:rsidRPr="00A84B1C" w:rsidRDefault="00CC7F8F" w:rsidP="00F32D2D">
      <w:pPr>
        <w:pStyle w:val="ListParagraph"/>
        <w:numPr>
          <w:ilvl w:val="0"/>
          <w:numId w:val="6"/>
        </w:numPr>
        <w:jc w:val="both"/>
        <w:rPr>
          <w:rFonts w:ascii="Arial" w:hAnsi="Arial" w:cs="Arial"/>
        </w:rPr>
      </w:pPr>
      <w:r w:rsidRPr="00A84B1C">
        <w:rPr>
          <w:rFonts w:ascii="Arial" w:hAnsi="Arial" w:cs="Arial"/>
        </w:rPr>
        <w:t>The hirer is responsible for ensuring that all guests are made aware of the Fire Exits and any procedures for evacuation in the event of an emergency.</w:t>
      </w:r>
    </w:p>
    <w:p w14:paraId="52FE0492" w14:textId="77777777" w:rsidR="00251715" w:rsidRPr="00A84B1C" w:rsidRDefault="00251715" w:rsidP="00251715">
      <w:pPr>
        <w:pStyle w:val="ListParagraph"/>
        <w:rPr>
          <w:rFonts w:ascii="Arial" w:hAnsi="Arial" w:cs="Arial"/>
        </w:rPr>
      </w:pPr>
    </w:p>
    <w:p w14:paraId="76024880" w14:textId="77777777" w:rsidR="00251715" w:rsidRPr="00A84B1C" w:rsidRDefault="00251715" w:rsidP="00F32D2D">
      <w:pPr>
        <w:pStyle w:val="ListParagraph"/>
        <w:numPr>
          <w:ilvl w:val="0"/>
          <w:numId w:val="6"/>
        </w:numPr>
        <w:jc w:val="both"/>
        <w:rPr>
          <w:rFonts w:ascii="Arial" w:hAnsi="Arial" w:cs="Arial"/>
        </w:rPr>
      </w:pPr>
      <w:r w:rsidRPr="00A84B1C">
        <w:rPr>
          <w:rFonts w:ascii="Arial" w:hAnsi="Arial" w:cs="Arial"/>
        </w:rPr>
        <w:t>The hirer shall not sub-let or use the premises for any un-lawful purpose or in any way do anything or bring on to the premises anything which may endanger the premises, their users, or any insurance policies relating thereto.</w:t>
      </w:r>
    </w:p>
    <w:p w14:paraId="50A4532E" w14:textId="77777777" w:rsidR="006A123A" w:rsidRPr="00A84B1C" w:rsidRDefault="006A123A" w:rsidP="006A123A">
      <w:pPr>
        <w:pStyle w:val="ListParagraph"/>
        <w:rPr>
          <w:rFonts w:ascii="Arial" w:hAnsi="Arial" w:cs="Arial"/>
        </w:rPr>
      </w:pPr>
    </w:p>
    <w:p w14:paraId="4B17EF24" w14:textId="77777777" w:rsidR="00251715" w:rsidRPr="00A84B1C" w:rsidRDefault="006A123A" w:rsidP="00F32D2D">
      <w:pPr>
        <w:pStyle w:val="ListParagraph"/>
        <w:numPr>
          <w:ilvl w:val="0"/>
          <w:numId w:val="6"/>
        </w:numPr>
        <w:jc w:val="both"/>
        <w:rPr>
          <w:rFonts w:ascii="Arial" w:hAnsi="Arial" w:cs="Arial"/>
        </w:rPr>
      </w:pPr>
      <w:r w:rsidRPr="00A84B1C">
        <w:rPr>
          <w:rFonts w:ascii="Arial" w:hAnsi="Arial" w:cs="Arial"/>
        </w:rPr>
        <w:t>The hirer during the period of hire shall be responsible for the behaviour of all</w:t>
      </w:r>
      <w:r w:rsidR="00251715" w:rsidRPr="00A84B1C">
        <w:rPr>
          <w:rFonts w:ascii="Arial" w:hAnsi="Arial" w:cs="Arial"/>
        </w:rPr>
        <w:t xml:space="preserve"> persons attending the function. The hirer will be responsible for preventing damage to the Club buildings, fittings and contents by any persons attending the function.</w:t>
      </w:r>
    </w:p>
    <w:p w14:paraId="703E1357" w14:textId="77777777" w:rsidR="00CC7F8F" w:rsidRPr="00A84B1C" w:rsidRDefault="00CC7F8F" w:rsidP="00CC7F8F">
      <w:pPr>
        <w:pStyle w:val="ListParagraph"/>
        <w:rPr>
          <w:rFonts w:ascii="Arial" w:hAnsi="Arial" w:cs="Arial"/>
        </w:rPr>
      </w:pPr>
    </w:p>
    <w:p w14:paraId="1878D397" w14:textId="77777777" w:rsidR="00CC7F8F" w:rsidRPr="00A84B1C" w:rsidRDefault="00CC7F8F" w:rsidP="00F32D2D">
      <w:pPr>
        <w:pStyle w:val="ListParagraph"/>
        <w:numPr>
          <w:ilvl w:val="0"/>
          <w:numId w:val="6"/>
        </w:numPr>
        <w:jc w:val="both"/>
        <w:rPr>
          <w:rFonts w:ascii="Arial" w:hAnsi="Arial" w:cs="Arial"/>
        </w:rPr>
      </w:pPr>
      <w:r w:rsidRPr="00A84B1C">
        <w:rPr>
          <w:rFonts w:ascii="Arial" w:hAnsi="Arial" w:cs="Arial"/>
        </w:rPr>
        <w:t>The hirer shall ensure that the building is left in a clean and secure state at the conclusion of the function. This shall be agreed with Club staff on the premises at the time.</w:t>
      </w:r>
    </w:p>
    <w:p w14:paraId="6E59F961" w14:textId="77777777" w:rsidR="00CC7F8F" w:rsidRPr="00A84B1C" w:rsidRDefault="00CC7F8F" w:rsidP="00CC7F8F">
      <w:pPr>
        <w:pStyle w:val="ListParagraph"/>
        <w:rPr>
          <w:rFonts w:ascii="Arial" w:hAnsi="Arial" w:cs="Arial"/>
        </w:rPr>
      </w:pPr>
    </w:p>
    <w:p w14:paraId="0CC100EB" w14:textId="77777777" w:rsidR="00CC7F8F" w:rsidRPr="00A84B1C" w:rsidRDefault="00CC7F8F" w:rsidP="00F32D2D">
      <w:pPr>
        <w:pStyle w:val="ListParagraph"/>
        <w:numPr>
          <w:ilvl w:val="0"/>
          <w:numId w:val="6"/>
        </w:numPr>
        <w:jc w:val="both"/>
        <w:rPr>
          <w:rFonts w:ascii="Arial" w:hAnsi="Arial" w:cs="Arial"/>
        </w:rPr>
      </w:pPr>
      <w:r w:rsidRPr="00A84B1C">
        <w:rPr>
          <w:rFonts w:ascii="Arial" w:hAnsi="Arial" w:cs="Arial"/>
        </w:rPr>
        <w:t>Any additional expenses related to cleaning or repairs will be funded by the hirer after agreement with The Club.</w:t>
      </w:r>
    </w:p>
    <w:p w14:paraId="634CE274" w14:textId="77777777" w:rsidR="00251715" w:rsidRPr="00A84B1C" w:rsidRDefault="00251715" w:rsidP="00251715">
      <w:pPr>
        <w:pStyle w:val="ListParagraph"/>
        <w:rPr>
          <w:rFonts w:ascii="Arial" w:hAnsi="Arial" w:cs="Arial"/>
        </w:rPr>
      </w:pPr>
    </w:p>
    <w:p w14:paraId="179866FE" w14:textId="77777777" w:rsidR="00251715" w:rsidRPr="00A84B1C" w:rsidRDefault="00251715" w:rsidP="00F32D2D">
      <w:pPr>
        <w:pStyle w:val="ListParagraph"/>
        <w:numPr>
          <w:ilvl w:val="0"/>
          <w:numId w:val="6"/>
        </w:numPr>
        <w:jc w:val="both"/>
        <w:rPr>
          <w:rFonts w:ascii="Arial" w:hAnsi="Arial" w:cs="Arial"/>
        </w:rPr>
      </w:pPr>
      <w:r w:rsidRPr="00A84B1C">
        <w:rPr>
          <w:rFonts w:ascii="Arial" w:hAnsi="Arial" w:cs="Arial"/>
        </w:rPr>
        <w:t>The hirer shall ensure that consideration is given to residents adjoining the car park especially after 10:00pm.</w:t>
      </w:r>
    </w:p>
    <w:p w14:paraId="4CB3D27F" w14:textId="77777777" w:rsidR="00CC7F8F" w:rsidRPr="00A84B1C" w:rsidRDefault="00CC7F8F" w:rsidP="00CC7F8F">
      <w:pPr>
        <w:pStyle w:val="ListParagraph"/>
        <w:rPr>
          <w:rFonts w:ascii="Arial" w:hAnsi="Arial" w:cs="Arial"/>
        </w:rPr>
      </w:pPr>
    </w:p>
    <w:p w14:paraId="299F4321" w14:textId="77777777" w:rsidR="00CC7F8F" w:rsidRPr="00A84B1C" w:rsidRDefault="00CC7F8F" w:rsidP="00CC7F8F">
      <w:pPr>
        <w:jc w:val="both"/>
        <w:rPr>
          <w:rFonts w:ascii="Arial" w:hAnsi="Arial" w:cs="Arial"/>
        </w:rPr>
      </w:pPr>
    </w:p>
    <w:p w14:paraId="5DDF1F87" w14:textId="77777777" w:rsidR="00CC7F8F" w:rsidRPr="00A84B1C" w:rsidRDefault="00CC7F8F" w:rsidP="00CC7F8F">
      <w:pPr>
        <w:jc w:val="both"/>
        <w:rPr>
          <w:rFonts w:ascii="Arial" w:hAnsi="Arial" w:cs="Arial"/>
        </w:rPr>
      </w:pPr>
    </w:p>
    <w:p w14:paraId="53C97660" w14:textId="77777777" w:rsidR="00CC7F8F" w:rsidRPr="00A84B1C" w:rsidRDefault="00CC7F8F" w:rsidP="00CC7F8F">
      <w:pPr>
        <w:jc w:val="both"/>
        <w:rPr>
          <w:rFonts w:ascii="Arial" w:hAnsi="Arial" w:cs="Arial"/>
        </w:rPr>
      </w:pPr>
    </w:p>
    <w:p w14:paraId="72CF3623" w14:textId="77777777" w:rsidR="00CC7F8F" w:rsidRPr="00A84B1C" w:rsidRDefault="00CC7F8F" w:rsidP="00CC7F8F">
      <w:pPr>
        <w:jc w:val="both"/>
        <w:rPr>
          <w:rFonts w:ascii="Arial" w:hAnsi="Arial" w:cs="Arial"/>
        </w:rPr>
      </w:pPr>
      <w:r w:rsidRPr="00A84B1C">
        <w:rPr>
          <w:rFonts w:ascii="Arial" w:hAnsi="Arial" w:cs="Arial"/>
        </w:rPr>
        <w:t>Signed by The Hirer:</w:t>
      </w:r>
    </w:p>
    <w:p w14:paraId="125CC0D2" w14:textId="77777777" w:rsidR="00CC7F8F" w:rsidRPr="00A84B1C" w:rsidRDefault="00CC7F8F" w:rsidP="00CC7F8F">
      <w:pPr>
        <w:jc w:val="both"/>
        <w:rPr>
          <w:rFonts w:ascii="Arial" w:hAnsi="Arial" w:cs="Arial"/>
        </w:rPr>
      </w:pPr>
    </w:p>
    <w:p w14:paraId="31076363" w14:textId="2AD04120" w:rsidR="00CC7F8F" w:rsidRDefault="00CC7F8F" w:rsidP="00CC7F8F">
      <w:pPr>
        <w:jc w:val="both"/>
        <w:rPr>
          <w:rFonts w:ascii="Arial" w:hAnsi="Arial" w:cs="Arial"/>
        </w:rPr>
      </w:pPr>
      <w:r w:rsidRPr="00A84B1C">
        <w:rPr>
          <w:rFonts w:ascii="Arial" w:hAnsi="Arial" w:cs="Arial"/>
        </w:rPr>
        <w:t>Signature:</w:t>
      </w:r>
    </w:p>
    <w:p w14:paraId="59C2FF2B" w14:textId="77777777" w:rsidR="00A84B1C" w:rsidRPr="00A84B1C" w:rsidRDefault="00A84B1C" w:rsidP="00CC7F8F">
      <w:pPr>
        <w:jc w:val="both"/>
        <w:rPr>
          <w:rFonts w:ascii="Arial" w:hAnsi="Arial" w:cs="Arial"/>
        </w:rPr>
      </w:pPr>
    </w:p>
    <w:p w14:paraId="037CA828" w14:textId="77777777" w:rsidR="00CC7F8F" w:rsidRPr="00A84B1C" w:rsidRDefault="008A6B0B" w:rsidP="00CC7F8F">
      <w:pPr>
        <w:jc w:val="both"/>
        <w:rPr>
          <w:rFonts w:ascii="Arial" w:hAnsi="Arial" w:cs="Arial"/>
        </w:rPr>
      </w:pPr>
      <w:r>
        <w:rPr>
          <w:rFonts w:ascii="Arial" w:hAnsi="Arial" w:cs="Arial"/>
          <w:noProof/>
        </w:rPr>
        <w:pict w14:anchorId="3FFD126E">
          <v:rect id="_x0000_i1030" alt="" style="width:451pt;height:.05pt;mso-width-percent:0;mso-height-percent:0;mso-width-percent:0;mso-height-percent:0" o:hralign="center" o:hrstd="t" o:hr="t" fillcolor="#a0a0a0" stroked="f"/>
        </w:pict>
      </w:r>
    </w:p>
    <w:p w14:paraId="604BBC2E" w14:textId="77777777" w:rsidR="00CC7F8F" w:rsidRPr="00A84B1C" w:rsidRDefault="00CC7F8F" w:rsidP="00CC7F8F">
      <w:pPr>
        <w:jc w:val="both"/>
        <w:rPr>
          <w:rFonts w:ascii="Arial" w:hAnsi="Arial" w:cs="Arial"/>
        </w:rPr>
      </w:pPr>
    </w:p>
    <w:p w14:paraId="547F0CA6" w14:textId="77777777" w:rsidR="00CC7F8F" w:rsidRPr="00A84B1C" w:rsidRDefault="00CC7F8F" w:rsidP="00CC7F8F">
      <w:pPr>
        <w:jc w:val="both"/>
        <w:rPr>
          <w:rFonts w:ascii="Arial" w:hAnsi="Arial" w:cs="Arial"/>
        </w:rPr>
      </w:pPr>
      <w:r w:rsidRPr="00A84B1C">
        <w:rPr>
          <w:rFonts w:ascii="Arial" w:hAnsi="Arial" w:cs="Arial"/>
        </w:rPr>
        <w:t>Full Name:</w:t>
      </w:r>
    </w:p>
    <w:p w14:paraId="29151146" w14:textId="77777777" w:rsidR="00CC7F8F" w:rsidRPr="00A84B1C" w:rsidRDefault="008A6B0B" w:rsidP="00CC7F8F">
      <w:pPr>
        <w:jc w:val="both"/>
        <w:rPr>
          <w:rFonts w:ascii="Arial" w:hAnsi="Arial" w:cs="Arial"/>
        </w:rPr>
      </w:pPr>
      <w:r>
        <w:rPr>
          <w:rFonts w:ascii="Arial" w:hAnsi="Arial" w:cs="Arial"/>
          <w:noProof/>
        </w:rPr>
        <w:pict w14:anchorId="4FD37FA3">
          <v:rect id="_x0000_i1029" alt="" style="width:451pt;height:.05pt;mso-width-percent:0;mso-height-percent:0;mso-width-percent:0;mso-height-percent:0" o:hralign="center" o:hrstd="t" o:hr="t" fillcolor="#a0a0a0" stroked="f"/>
        </w:pict>
      </w:r>
    </w:p>
    <w:p w14:paraId="28448385" w14:textId="77777777" w:rsidR="00CC7F8F" w:rsidRPr="00A84B1C" w:rsidRDefault="00CC7F8F" w:rsidP="00CC7F8F">
      <w:pPr>
        <w:jc w:val="both"/>
        <w:rPr>
          <w:rFonts w:ascii="Arial" w:hAnsi="Arial" w:cs="Arial"/>
        </w:rPr>
      </w:pPr>
    </w:p>
    <w:p w14:paraId="67765E08" w14:textId="77777777" w:rsidR="00CC7F8F" w:rsidRPr="00A84B1C" w:rsidRDefault="00CC7F8F" w:rsidP="00CC7F8F">
      <w:pPr>
        <w:jc w:val="both"/>
        <w:rPr>
          <w:rFonts w:ascii="Arial" w:hAnsi="Arial" w:cs="Arial"/>
        </w:rPr>
      </w:pPr>
      <w:r w:rsidRPr="00A84B1C">
        <w:rPr>
          <w:rFonts w:ascii="Arial" w:hAnsi="Arial" w:cs="Arial"/>
        </w:rPr>
        <w:t>Date:</w:t>
      </w:r>
    </w:p>
    <w:p w14:paraId="43023525" w14:textId="77777777" w:rsidR="00CC7F8F" w:rsidRPr="00A84B1C" w:rsidRDefault="008A6B0B" w:rsidP="00CC7F8F">
      <w:pPr>
        <w:jc w:val="both"/>
        <w:rPr>
          <w:rFonts w:ascii="Arial" w:hAnsi="Arial" w:cs="Arial"/>
        </w:rPr>
      </w:pPr>
      <w:r>
        <w:rPr>
          <w:rFonts w:ascii="Arial" w:hAnsi="Arial" w:cs="Arial"/>
          <w:noProof/>
        </w:rPr>
        <w:pict w14:anchorId="14F7F59D">
          <v:rect id="_x0000_i1028" alt="" style="width:451pt;height:.05pt;mso-width-percent:0;mso-height-percent:0;mso-width-percent:0;mso-height-percent:0" o:hralign="center" o:hrstd="t" o:hr="t" fillcolor="#a0a0a0" stroked="f"/>
        </w:pict>
      </w:r>
    </w:p>
    <w:p w14:paraId="46BD96EC" w14:textId="77777777" w:rsidR="00CC7F8F" w:rsidRPr="00A84B1C" w:rsidRDefault="00CC7F8F" w:rsidP="00CC7F8F">
      <w:pPr>
        <w:jc w:val="both"/>
        <w:rPr>
          <w:rFonts w:ascii="Arial" w:hAnsi="Arial" w:cs="Arial"/>
        </w:rPr>
      </w:pPr>
    </w:p>
    <w:p w14:paraId="7253A456" w14:textId="77777777" w:rsidR="00E45E6C" w:rsidRPr="00A84B1C" w:rsidRDefault="00E45E6C" w:rsidP="00CC7F8F">
      <w:pPr>
        <w:jc w:val="both"/>
        <w:rPr>
          <w:rFonts w:ascii="Arial" w:hAnsi="Arial" w:cs="Arial"/>
        </w:rPr>
      </w:pPr>
    </w:p>
    <w:p w14:paraId="0C942807" w14:textId="77777777" w:rsidR="007E5B02" w:rsidRPr="00A84B1C" w:rsidRDefault="007E5B02" w:rsidP="00CC7F8F">
      <w:pPr>
        <w:jc w:val="both"/>
        <w:rPr>
          <w:rFonts w:ascii="Arial" w:hAnsi="Arial" w:cs="Arial"/>
        </w:rPr>
      </w:pPr>
    </w:p>
    <w:p w14:paraId="0DD477D3" w14:textId="77777777" w:rsidR="00CC7F8F" w:rsidRPr="00A84B1C" w:rsidRDefault="00CC7F8F" w:rsidP="00CC7F8F">
      <w:pPr>
        <w:jc w:val="both"/>
        <w:rPr>
          <w:rFonts w:ascii="Arial" w:hAnsi="Arial" w:cs="Arial"/>
        </w:rPr>
      </w:pPr>
      <w:r w:rsidRPr="00A84B1C">
        <w:rPr>
          <w:rFonts w:ascii="Arial" w:hAnsi="Arial" w:cs="Arial"/>
        </w:rPr>
        <w:t>Signed on behalf of West Mersea Bowls Club:</w:t>
      </w:r>
    </w:p>
    <w:p w14:paraId="2B058171" w14:textId="77777777" w:rsidR="00CC7F8F" w:rsidRPr="00A84B1C" w:rsidRDefault="00CC7F8F" w:rsidP="00CC7F8F">
      <w:pPr>
        <w:jc w:val="both"/>
        <w:rPr>
          <w:rFonts w:ascii="Arial" w:hAnsi="Arial" w:cs="Arial"/>
        </w:rPr>
      </w:pPr>
    </w:p>
    <w:p w14:paraId="0D4390D7" w14:textId="77777777" w:rsidR="00CC7F8F" w:rsidRDefault="00CC7F8F" w:rsidP="00CC7F8F">
      <w:pPr>
        <w:jc w:val="both"/>
        <w:rPr>
          <w:rFonts w:ascii="Arial" w:hAnsi="Arial" w:cs="Arial"/>
        </w:rPr>
      </w:pPr>
      <w:r w:rsidRPr="00A84B1C">
        <w:rPr>
          <w:rFonts w:ascii="Arial" w:hAnsi="Arial" w:cs="Arial"/>
        </w:rPr>
        <w:t>Signature:</w:t>
      </w:r>
    </w:p>
    <w:p w14:paraId="044EA09D" w14:textId="77777777" w:rsidR="00A84B1C" w:rsidRPr="00A84B1C" w:rsidRDefault="00A84B1C" w:rsidP="00CC7F8F">
      <w:pPr>
        <w:jc w:val="both"/>
        <w:rPr>
          <w:rFonts w:ascii="Arial" w:hAnsi="Arial" w:cs="Arial"/>
        </w:rPr>
      </w:pPr>
    </w:p>
    <w:p w14:paraId="741831D6" w14:textId="77777777" w:rsidR="006A123A" w:rsidRPr="00A84B1C" w:rsidRDefault="008A6B0B" w:rsidP="00CC7F8F">
      <w:pPr>
        <w:jc w:val="both"/>
        <w:rPr>
          <w:rFonts w:ascii="Arial" w:hAnsi="Arial" w:cs="Arial"/>
        </w:rPr>
      </w:pPr>
      <w:r>
        <w:rPr>
          <w:rFonts w:ascii="Arial" w:hAnsi="Arial" w:cs="Arial"/>
          <w:noProof/>
        </w:rPr>
        <w:pict w14:anchorId="2817320B">
          <v:rect id="_x0000_i1027" alt="" style="width:451pt;height:.05pt;mso-width-percent:0;mso-height-percent:0;mso-width-percent:0;mso-height-percent:0" o:hralign="center" o:hrstd="t" o:hr="t" fillcolor="#a0a0a0" stroked="f"/>
        </w:pict>
      </w:r>
    </w:p>
    <w:p w14:paraId="5F3CE59D" w14:textId="77777777" w:rsidR="00CC7F8F" w:rsidRPr="00A84B1C" w:rsidRDefault="00CC7F8F" w:rsidP="00CC7F8F">
      <w:pPr>
        <w:jc w:val="both"/>
        <w:rPr>
          <w:rFonts w:ascii="Arial" w:hAnsi="Arial" w:cs="Arial"/>
        </w:rPr>
      </w:pPr>
    </w:p>
    <w:p w14:paraId="3E419014" w14:textId="77777777" w:rsidR="00CC7F8F" w:rsidRPr="00A84B1C" w:rsidRDefault="00CC7F8F" w:rsidP="00CC7F8F">
      <w:pPr>
        <w:jc w:val="both"/>
        <w:rPr>
          <w:rFonts w:ascii="Arial" w:hAnsi="Arial" w:cs="Arial"/>
        </w:rPr>
      </w:pPr>
      <w:r w:rsidRPr="00A84B1C">
        <w:rPr>
          <w:rFonts w:ascii="Arial" w:hAnsi="Arial" w:cs="Arial"/>
        </w:rPr>
        <w:t>Full Name:</w:t>
      </w:r>
    </w:p>
    <w:p w14:paraId="74411326" w14:textId="77777777" w:rsidR="00CC7F8F" w:rsidRPr="00A84B1C" w:rsidRDefault="008A6B0B" w:rsidP="00CC7F8F">
      <w:pPr>
        <w:jc w:val="both"/>
        <w:rPr>
          <w:rFonts w:ascii="Arial" w:hAnsi="Arial" w:cs="Arial"/>
        </w:rPr>
      </w:pPr>
      <w:r>
        <w:rPr>
          <w:rFonts w:ascii="Arial" w:hAnsi="Arial" w:cs="Arial"/>
          <w:noProof/>
        </w:rPr>
        <w:pict w14:anchorId="7935846B">
          <v:rect id="_x0000_i1026" alt="" style="width:451pt;height:.05pt;mso-width-percent:0;mso-height-percent:0;mso-width-percent:0;mso-height-percent:0" o:hralign="center" o:hrstd="t" o:hr="t" fillcolor="#a0a0a0" stroked="f"/>
        </w:pict>
      </w:r>
    </w:p>
    <w:p w14:paraId="7F88885F" w14:textId="77777777" w:rsidR="00CC7F8F" w:rsidRPr="00A84B1C" w:rsidRDefault="00CC7F8F" w:rsidP="00CC7F8F">
      <w:pPr>
        <w:jc w:val="both"/>
        <w:rPr>
          <w:rFonts w:ascii="Arial" w:hAnsi="Arial" w:cs="Arial"/>
        </w:rPr>
      </w:pPr>
    </w:p>
    <w:p w14:paraId="33E4902F" w14:textId="77777777" w:rsidR="00CC7F8F" w:rsidRPr="00A84B1C" w:rsidRDefault="00CC7F8F" w:rsidP="00CC7F8F">
      <w:pPr>
        <w:jc w:val="both"/>
        <w:rPr>
          <w:rFonts w:ascii="Arial" w:hAnsi="Arial" w:cs="Arial"/>
        </w:rPr>
      </w:pPr>
      <w:r w:rsidRPr="00A84B1C">
        <w:rPr>
          <w:rFonts w:ascii="Arial" w:hAnsi="Arial" w:cs="Arial"/>
        </w:rPr>
        <w:t>Date:</w:t>
      </w:r>
    </w:p>
    <w:p w14:paraId="627C35A9" w14:textId="77777777" w:rsidR="00CC7F8F" w:rsidRPr="00A84B1C" w:rsidRDefault="008A6B0B" w:rsidP="00CC7F8F">
      <w:pPr>
        <w:jc w:val="both"/>
        <w:rPr>
          <w:rFonts w:ascii="Arial" w:hAnsi="Arial" w:cs="Arial"/>
        </w:rPr>
      </w:pPr>
      <w:r>
        <w:rPr>
          <w:rFonts w:ascii="Arial" w:hAnsi="Arial" w:cs="Arial"/>
          <w:noProof/>
        </w:rPr>
        <w:pict w14:anchorId="6C735EC5">
          <v:rect id="_x0000_i1025" alt="" style="width:451pt;height:.05pt;mso-width-percent:0;mso-height-percent:0;mso-width-percent:0;mso-height-percent:0" o:hralign="center" o:hrstd="t" o:hr="t" fillcolor="#a0a0a0" stroked="f"/>
        </w:pict>
      </w:r>
    </w:p>
    <w:p w14:paraId="52238563" w14:textId="77777777" w:rsidR="00CC7F8F" w:rsidRPr="00A84B1C" w:rsidRDefault="00CC7F8F" w:rsidP="00CC7F8F">
      <w:pPr>
        <w:jc w:val="both"/>
        <w:rPr>
          <w:rFonts w:ascii="Arial" w:hAnsi="Arial" w:cs="Arial"/>
        </w:rPr>
      </w:pPr>
    </w:p>
    <w:sectPr w:rsidR="00CC7F8F" w:rsidRPr="00A84B1C" w:rsidSect="0023441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053F7"/>
    <w:multiLevelType w:val="hybridMultilevel"/>
    <w:tmpl w:val="ED9287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FE22EA"/>
    <w:multiLevelType w:val="hybridMultilevel"/>
    <w:tmpl w:val="31DC25A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043333"/>
    <w:multiLevelType w:val="hybridMultilevel"/>
    <w:tmpl w:val="BFD4A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F7747B"/>
    <w:multiLevelType w:val="hybridMultilevel"/>
    <w:tmpl w:val="BBBA47D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5E965CF8"/>
    <w:multiLevelType w:val="multilevel"/>
    <w:tmpl w:val="08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5" w15:restartNumberingAfterBreak="0">
    <w:nsid w:val="714B2163"/>
    <w:multiLevelType w:val="hybridMultilevel"/>
    <w:tmpl w:val="FE64E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E20655"/>
    <w:multiLevelType w:val="hybridMultilevel"/>
    <w:tmpl w:val="409E78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559221">
    <w:abstractNumId w:val="1"/>
  </w:num>
  <w:num w:numId="2" w16cid:durableId="1545094594">
    <w:abstractNumId w:val="0"/>
  </w:num>
  <w:num w:numId="3" w16cid:durableId="226645402">
    <w:abstractNumId w:val="3"/>
  </w:num>
  <w:num w:numId="4" w16cid:durableId="242374634">
    <w:abstractNumId w:val="5"/>
  </w:num>
  <w:num w:numId="5" w16cid:durableId="309597606">
    <w:abstractNumId w:val="2"/>
  </w:num>
  <w:num w:numId="6" w16cid:durableId="1071582241">
    <w:abstractNumId w:val="6"/>
  </w:num>
  <w:num w:numId="7" w16cid:durableId="878055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253"/>
    <w:rsid w:val="00022DA3"/>
    <w:rsid w:val="0002316C"/>
    <w:rsid w:val="00060D5E"/>
    <w:rsid w:val="0012201C"/>
    <w:rsid w:val="00143805"/>
    <w:rsid w:val="00211D6B"/>
    <w:rsid w:val="0023441D"/>
    <w:rsid w:val="00251715"/>
    <w:rsid w:val="00251B74"/>
    <w:rsid w:val="00376652"/>
    <w:rsid w:val="003B0DD9"/>
    <w:rsid w:val="003F22C3"/>
    <w:rsid w:val="00406F8F"/>
    <w:rsid w:val="0046303A"/>
    <w:rsid w:val="00551FF0"/>
    <w:rsid w:val="005F3A38"/>
    <w:rsid w:val="00606044"/>
    <w:rsid w:val="00646E2F"/>
    <w:rsid w:val="00692CE5"/>
    <w:rsid w:val="006A123A"/>
    <w:rsid w:val="006E2613"/>
    <w:rsid w:val="007E5B02"/>
    <w:rsid w:val="00826BB1"/>
    <w:rsid w:val="008A6B0B"/>
    <w:rsid w:val="008A75E0"/>
    <w:rsid w:val="008E70E2"/>
    <w:rsid w:val="00920AA2"/>
    <w:rsid w:val="0093756F"/>
    <w:rsid w:val="0099420B"/>
    <w:rsid w:val="00A40EFF"/>
    <w:rsid w:val="00A417C7"/>
    <w:rsid w:val="00A512F4"/>
    <w:rsid w:val="00A84B1C"/>
    <w:rsid w:val="00AA72C6"/>
    <w:rsid w:val="00AD3A51"/>
    <w:rsid w:val="00BF0F1D"/>
    <w:rsid w:val="00C10885"/>
    <w:rsid w:val="00C16D41"/>
    <w:rsid w:val="00C53A06"/>
    <w:rsid w:val="00C6435F"/>
    <w:rsid w:val="00C907A0"/>
    <w:rsid w:val="00CC7F8F"/>
    <w:rsid w:val="00D06253"/>
    <w:rsid w:val="00E22766"/>
    <w:rsid w:val="00E25338"/>
    <w:rsid w:val="00E45E6C"/>
    <w:rsid w:val="00E8363D"/>
    <w:rsid w:val="00F32D2D"/>
    <w:rsid w:val="00FB69A1"/>
    <w:rsid w:val="00FD37A2"/>
    <w:rsid w:val="00FF4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E86AD"/>
  <w15:chartTrackingRefBased/>
  <w15:docId w15:val="{DB0A57D4-8667-194C-A9B7-A2E314BAB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D2D"/>
    <w:pPr>
      <w:keepNext/>
      <w:keepLines/>
      <w:numPr>
        <w:numId w:val="7"/>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32D2D"/>
    <w:pPr>
      <w:keepNext/>
      <w:keepLines/>
      <w:numPr>
        <w:ilvl w:val="1"/>
        <w:numId w:val="7"/>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32D2D"/>
    <w:pPr>
      <w:keepNext/>
      <w:keepLines/>
      <w:numPr>
        <w:ilvl w:val="2"/>
        <w:numId w:val="7"/>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F32D2D"/>
    <w:pPr>
      <w:keepNext/>
      <w:keepLines/>
      <w:numPr>
        <w:ilvl w:val="3"/>
        <w:numId w:val="7"/>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32D2D"/>
    <w:pPr>
      <w:keepNext/>
      <w:keepLines/>
      <w:numPr>
        <w:ilvl w:val="4"/>
        <w:numId w:val="7"/>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32D2D"/>
    <w:pPr>
      <w:keepNext/>
      <w:keepLines/>
      <w:numPr>
        <w:ilvl w:val="5"/>
        <w:numId w:val="7"/>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32D2D"/>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32D2D"/>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32D2D"/>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01C"/>
    <w:pPr>
      <w:ind w:left="720"/>
      <w:contextualSpacing/>
    </w:pPr>
  </w:style>
  <w:style w:type="character" w:customStyle="1" w:styleId="Heading1Char">
    <w:name w:val="Heading 1 Char"/>
    <w:basedOn w:val="DefaultParagraphFont"/>
    <w:link w:val="Heading1"/>
    <w:uiPriority w:val="9"/>
    <w:rsid w:val="00F32D2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32D2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32D2D"/>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F32D2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32D2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32D2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32D2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32D2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32D2D"/>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illiamduncan/Library/Group%20Containers/UBF8T346G9.Office/User%20Content.localized/Templates.localized/Graphik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Graphik12.dotx</Template>
  <TotalTime>82</TotalTime>
  <Pages>3</Pages>
  <Words>533</Words>
  <Characters>3042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william.duncan@icloud.com</dc:creator>
  <cp:keywords/>
  <dc:description/>
  <cp:lastModifiedBy>Will Duncan</cp:lastModifiedBy>
  <cp:revision>22</cp:revision>
  <cp:lastPrinted>2025-11-23T14:48:00Z</cp:lastPrinted>
  <dcterms:created xsi:type="dcterms:W3CDTF">2024-06-24T09:38:00Z</dcterms:created>
  <dcterms:modified xsi:type="dcterms:W3CDTF">2026-02-13T11:31:00Z</dcterms:modified>
</cp:coreProperties>
</file>